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B8839" w14:textId="0FAEF25B" w:rsidR="00166427" w:rsidRPr="00113D3F" w:rsidRDefault="00113D3F" w:rsidP="00113D3F">
      <w:pPr>
        <w:pStyle w:val="Heading1"/>
      </w:pPr>
      <w:r w:rsidRPr="00113D3F">
        <w:t>4.12.2 Blackline Master</w:t>
      </w:r>
    </w:p>
    <w:tbl>
      <w:tblPr>
        <w:tblW w:w="0" w:type="auto"/>
        <w:tblBorders>
          <w:top w:val="single" w:sz="12" w:space="0" w:color="747474"/>
          <w:left w:val="single" w:sz="12" w:space="0" w:color="747474"/>
          <w:bottom w:val="single" w:sz="12" w:space="0" w:color="747474"/>
          <w:right w:val="single" w:sz="12" w:space="0" w:color="747474"/>
          <w:insideH w:val="single" w:sz="12" w:space="0" w:color="747474"/>
          <w:insideV w:val="single" w:sz="12" w:space="0" w:color="747474"/>
        </w:tblBorders>
        <w:tblLook w:val="04A0" w:firstRow="1" w:lastRow="0" w:firstColumn="1" w:lastColumn="0" w:noHBand="0" w:noVBand="1"/>
      </w:tblPr>
      <w:tblGrid>
        <w:gridCol w:w="3590"/>
        <w:gridCol w:w="3590"/>
        <w:gridCol w:w="3590"/>
      </w:tblGrid>
      <w:tr w:rsidR="00113D3F" w14:paraId="20B54AFC" w14:textId="77777777" w:rsidTr="00113D3F">
        <w:tc>
          <w:tcPr>
            <w:tcW w:w="3596" w:type="dxa"/>
          </w:tcPr>
          <w:p w14:paraId="1A138D65" w14:textId="77777777" w:rsidR="00113D3F" w:rsidRDefault="00113D3F" w:rsidP="00113D3F">
            <w:pPr>
              <w:spacing w:after="0"/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3A3E2A7B" w14:textId="6EA3DC00" w:rsidR="00113D3F" w:rsidRPr="00113D3F" w:rsidRDefault="00113D3F" w:rsidP="00113D3F">
            <w:pPr>
              <w:spacing w:after="0"/>
              <w:rPr>
                <w:rFonts w:eastAsiaTheme="minorEastAsia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-3</m:t>
                </m:r>
              </m:oMath>
            </m:oMathPara>
          </w:p>
        </w:tc>
        <w:tc>
          <w:tcPr>
            <w:tcW w:w="3597" w:type="dxa"/>
          </w:tcPr>
          <w:p w14:paraId="577448FC" w14:textId="77777777" w:rsidR="00113D3F" w:rsidRDefault="00113D3F" w:rsidP="00360B5C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7DF0831A" w14:textId="312F816B" w:rsidR="00113D3F" w:rsidRDefault="00113D3F" w:rsidP="00360B5C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597" w:type="dxa"/>
          </w:tcPr>
          <w:p w14:paraId="31B49EE9" w14:textId="77777777" w:rsidR="00113D3F" w:rsidRDefault="00113D3F" w:rsidP="00360B5C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0EE27528" w14:textId="5649DF08" w:rsidR="00113D3F" w:rsidRDefault="00113D3F" w:rsidP="00360B5C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5</m:t>
                    </m:r>
                  </m:den>
                </m:f>
              </m:oMath>
            </m:oMathPara>
          </w:p>
        </w:tc>
      </w:tr>
      <w:tr w:rsidR="00113D3F" w14:paraId="1615F76A" w14:textId="77777777" w:rsidTr="00113D3F">
        <w:tc>
          <w:tcPr>
            <w:tcW w:w="3596" w:type="dxa"/>
          </w:tcPr>
          <w:p w14:paraId="30C80A8D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660A7C03" w14:textId="4E9C5AD2" w:rsidR="00113D3F" w:rsidRDefault="00113D3F" w:rsidP="00113D3F"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15</m:t>
                </m:r>
              </m:oMath>
            </m:oMathPara>
          </w:p>
        </w:tc>
        <w:tc>
          <w:tcPr>
            <w:tcW w:w="3597" w:type="dxa"/>
          </w:tcPr>
          <w:p w14:paraId="7D9D3286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3B447075" w14:textId="45ED0ABE" w:rsidR="00113D3F" w:rsidRPr="00113D3F" w:rsidRDefault="00113D3F" w:rsidP="00113D3F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0.8</m:t>
                </m:r>
              </m:oMath>
            </m:oMathPara>
          </w:p>
        </w:tc>
        <w:tc>
          <w:tcPr>
            <w:tcW w:w="3597" w:type="dxa"/>
          </w:tcPr>
          <w:p w14:paraId="7B59B73E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4B9B0B86" w14:textId="2ED3BC51" w:rsidR="00113D3F" w:rsidRPr="00113D3F" w:rsidRDefault="00113D3F" w:rsidP="00113D3F">
            <w:pPr>
              <w:rPr>
                <w:sz w:val="30"/>
                <w:szCs w:val="30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4</m:t>
                </m:r>
              </m:oMath>
            </m:oMathPara>
          </w:p>
        </w:tc>
      </w:tr>
      <w:tr w:rsidR="00113D3F" w14:paraId="50DAC7FD" w14:textId="77777777" w:rsidTr="00113D3F">
        <w:tc>
          <w:tcPr>
            <w:tcW w:w="3596" w:type="dxa"/>
          </w:tcPr>
          <w:p w14:paraId="48ED66B3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63C147EA" w14:textId="2E81435B" w:rsidR="00113D3F" w:rsidRDefault="00113D3F" w:rsidP="00113D3F"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0</m:t>
                </m:r>
              </m:oMath>
            </m:oMathPara>
          </w:p>
        </w:tc>
        <w:tc>
          <w:tcPr>
            <w:tcW w:w="3597" w:type="dxa"/>
          </w:tcPr>
          <w:p w14:paraId="3DFC6DD6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08F0D4DF" w14:textId="56F99D76" w:rsidR="00113D3F" w:rsidRDefault="00113D3F" w:rsidP="00113D3F"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9</m:t>
                </m:r>
              </m:oMath>
            </m:oMathPara>
          </w:p>
        </w:tc>
        <w:tc>
          <w:tcPr>
            <w:tcW w:w="3597" w:type="dxa"/>
          </w:tcPr>
          <w:p w14:paraId="4C4D462A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1A2321F7" w14:textId="232EFA25" w:rsidR="00113D3F" w:rsidRDefault="00113D3F" w:rsidP="00113D3F"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0.001</m:t>
                </m:r>
              </m:oMath>
            </m:oMathPara>
          </w:p>
        </w:tc>
      </w:tr>
      <w:tr w:rsidR="00113D3F" w14:paraId="1063BA55" w14:textId="77777777" w:rsidTr="00113D3F">
        <w:tc>
          <w:tcPr>
            <w:tcW w:w="3596" w:type="dxa"/>
          </w:tcPr>
          <w:p w14:paraId="64CA2951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743704C8" w14:textId="314F9477" w:rsidR="00113D3F" w:rsidRPr="00113D3F" w:rsidRDefault="00113D3F" w:rsidP="00113D3F">
            <w:pPr>
              <w:rPr>
                <w:rFonts w:eastAsiaTheme="minorEastAsia"/>
                <w:sz w:val="30"/>
                <w:szCs w:val="30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-18</m:t>
                </m:r>
              </m:oMath>
            </m:oMathPara>
          </w:p>
        </w:tc>
        <w:tc>
          <w:tcPr>
            <w:tcW w:w="3597" w:type="dxa"/>
          </w:tcPr>
          <w:p w14:paraId="5CAB1183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7DBF5E9E" w14:textId="0947EE71" w:rsidR="00113D3F" w:rsidRDefault="00113D3F" w:rsidP="00113D3F"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6.8</m:t>
                </m:r>
              </m:oMath>
            </m:oMathPara>
          </w:p>
        </w:tc>
        <w:tc>
          <w:tcPr>
            <w:tcW w:w="3597" w:type="dxa"/>
          </w:tcPr>
          <w:p w14:paraId="5400A39B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319DDE3E" w14:textId="30A73F51" w:rsidR="00113D3F" w:rsidRPr="00113D3F" w:rsidRDefault="00113D3F" w:rsidP="00113D3F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72</m:t>
                </m:r>
              </m:oMath>
            </m:oMathPara>
          </w:p>
        </w:tc>
      </w:tr>
      <w:tr w:rsidR="00113D3F" w14:paraId="4FE3E6CF" w14:textId="77777777" w:rsidTr="00113D3F">
        <w:tc>
          <w:tcPr>
            <w:tcW w:w="3596" w:type="dxa"/>
          </w:tcPr>
          <w:p w14:paraId="531FEE40" w14:textId="77777777" w:rsidR="00113D3F" w:rsidRDefault="00113D3F" w:rsidP="00113D3F">
            <w:pPr>
              <w:spacing w:after="0"/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5CEFFF22" w14:textId="0B03FFBE" w:rsidR="00113D3F" w:rsidRDefault="00113D3F" w:rsidP="00113D3F"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-3</m:t>
                </m:r>
              </m:oMath>
            </m:oMathPara>
          </w:p>
        </w:tc>
        <w:tc>
          <w:tcPr>
            <w:tcW w:w="3597" w:type="dxa"/>
          </w:tcPr>
          <w:p w14:paraId="73280EF5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7E1B944A" w14:textId="62D2C9C2" w:rsidR="00113D3F" w:rsidRDefault="00113D3F" w:rsidP="00113D3F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597" w:type="dxa"/>
          </w:tcPr>
          <w:p w14:paraId="61BEA563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0314CC07" w14:textId="69DBA632" w:rsidR="00113D3F" w:rsidRDefault="00113D3F" w:rsidP="00113D3F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30"/>
                        <w:szCs w:val="3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30"/>
                        <w:szCs w:val="30"/>
                      </w:rPr>
                      <m:t>5</m:t>
                    </m:r>
                  </m:den>
                </m:f>
              </m:oMath>
            </m:oMathPara>
          </w:p>
        </w:tc>
      </w:tr>
      <w:tr w:rsidR="00113D3F" w14:paraId="7AEB1358" w14:textId="77777777" w:rsidTr="00113D3F">
        <w:tc>
          <w:tcPr>
            <w:tcW w:w="3596" w:type="dxa"/>
          </w:tcPr>
          <w:p w14:paraId="1C7DACBF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751A6ADD" w14:textId="1C58DE3A" w:rsidR="00113D3F" w:rsidRDefault="00113D3F" w:rsidP="00113D3F"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15</m:t>
                </m:r>
              </m:oMath>
            </m:oMathPara>
          </w:p>
        </w:tc>
        <w:tc>
          <w:tcPr>
            <w:tcW w:w="3597" w:type="dxa"/>
          </w:tcPr>
          <w:p w14:paraId="1E8DECFB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1182A510" w14:textId="45C9277C" w:rsidR="00113D3F" w:rsidRDefault="00113D3F" w:rsidP="00113D3F"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0.8</m:t>
                </m:r>
              </m:oMath>
            </m:oMathPara>
          </w:p>
        </w:tc>
        <w:tc>
          <w:tcPr>
            <w:tcW w:w="3597" w:type="dxa"/>
          </w:tcPr>
          <w:p w14:paraId="0497576D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5C030531" w14:textId="3D01AB7E" w:rsidR="00113D3F" w:rsidRDefault="00113D3F" w:rsidP="00113D3F"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4</m:t>
                </m:r>
              </m:oMath>
            </m:oMathPara>
          </w:p>
        </w:tc>
      </w:tr>
      <w:tr w:rsidR="00113D3F" w14:paraId="432377C4" w14:textId="77777777" w:rsidTr="00113D3F">
        <w:tc>
          <w:tcPr>
            <w:tcW w:w="3596" w:type="dxa"/>
          </w:tcPr>
          <w:p w14:paraId="60A859F7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2752226A" w14:textId="35904C0C" w:rsidR="00113D3F" w:rsidRDefault="00113D3F" w:rsidP="00113D3F"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0</m:t>
                </m:r>
              </m:oMath>
            </m:oMathPara>
          </w:p>
        </w:tc>
        <w:tc>
          <w:tcPr>
            <w:tcW w:w="3597" w:type="dxa"/>
          </w:tcPr>
          <w:p w14:paraId="63D4AE55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14FEF156" w14:textId="7130CD77" w:rsidR="00113D3F" w:rsidRDefault="00113D3F" w:rsidP="00113D3F"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9</m:t>
                </m:r>
              </m:oMath>
            </m:oMathPara>
          </w:p>
        </w:tc>
        <w:tc>
          <w:tcPr>
            <w:tcW w:w="3597" w:type="dxa"/>
          </w:tcPr>
          <w:p w14:paraId="6051443F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137D25E5" w14:textId="28B41D4C" w:rsidR="00113D3F" w:rsidRDefault="00113D3F" w:rsidP="00113D3F"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0.001</m:t>
                </m:r>
              </m:oMath>
            </m:oMathPara>
          </w:p>
        </w:tc>
      </w:tr>
      <w:tr w:rsidR="00113D3F" w14:paraId="0450D11C" w14:textId="77777777" w:rsidTr="00113D3F">
        <w:tc>
          <w:tcPr>
            <w:tcW w:w="3596" w:type="dxa"/>
          </w:tcPr>
          <w:p w14:paraId="2B72D892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7B5B5919" w14:textId="6FEB11C2" w:rsidR="00113D3F" w:rsidRPr="00113D3F" w:rsidRDefault="00113D3F" w:rsidP="00113D3F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-18</m:t>
                </m:r>
              </m:oMath>
            </m:oMathPara>
          </w:p>
        </w:tc>
        <w:tc>
          <w:tcPr>
            <w:tcW w:w="3597" w:type="dxa"/>
          </w:tcPr>
          <w:p w14:paraId="28152C93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7A760106" w14:textId="4F5BC8DC" w:rsidR="00113D3F" w:rsidRPr="00113D3F" w:rsidRDefault="00113D3F" w:rsidP="00113D3F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6.8</m:t>
                </m:r>
              </m:oMath>
            </m:oMathPara>
          </w:p>
        </w:tc>
        <w:tc>
          <w:tcPr>
            <w:tcW w:w="3597" w:type="dxa"/>
          </w:tcPr>
          <w:p w14:paraId="0F358860" w14:textId="77777777" w:rsidR="00113D3F" w:rsidRDefault="00113D3F" w:rsidP="00113D3F">
            <w:pPr>
              <w:rPr>
                <w:sz w:val="20"/>
                <w:szCs w:val="20"/>
              </w:rPr>
            </w:pPr>
            <w:r w:rsidRPr="00113D3F">
              <w:rPr>
                <w:sz w:val="20"/>
                <w:szCs w:val="20"/>
              </w:rPr>
              <w:t>Card Sort: Impossible or Possible?</w:t>
            </w:r>
          </w:p>
          <w:p w14:paraId="1C124795" w14:textId="13BD864C" w:rsidR="00113D3F" w:rsidRPr="00113D3F" w:rsidRDefault="00113D3F" w:rsidP="00113D3F">
            <w:pPr>
              <w:rPr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30"/>
                    <w:szCs w:val="30"/>
                  </w:rPr>
                  <m:t>72</m:t>
                </m:r>
              </m:oMath>
            </m:oMathPara>
          </w:p>
        </w:tc>
      </w:tr>
    </w:tbl>
    <w:p w14:paraId="1418B7F1" w14:textId="77777777" w:rsidR="00403367" w:rsidRDefault="00403367" w:rsidP="00113D3F">
      <w:pPr>
        <w:spacing w:before="0" w:after="0"/>
      </w:pPr>
    </w:p>
    <w:p w14:paraId="1355419D" w14:textId="77777777" w:rsidR="00C836CD" w:rsidRDefault="00C836CD" w:rsidP="00360B5C"/>
    <w:p w14:paraId="48C2EC31" w14:textId="77777777" w:rsidR="00C836CD" w:rsidRDefault="00C836CD" w:rsidP="00360B5C"/>
    <w:p w14:paraId="78EBEA91" w14:textId="77777777" w:rsidR="00C836CD" w:rsidRDefault="00C836CD" w:rsidP="00360B5C"/>
    <w:p w14:paraId="0D92A38E" w14:textId="77777777" w:rsidR="00C836CD" w:rsidRDefault="00C836CD" w:rsidP="00360B5C"/>
    <w:p w14:paraId="4D994132" w14:textId="77777777" w:rsidR="00C836CD" w:rsidRDefault="00C836CD" w:rsidP="00360B5C"/>
    <w:p w14:paraId="0B67075D" w14:textId="77777777" w:rsidR="00C836CD" w:rsidRDefault="00C836CD" w:rsidP="00360B5C"/>
    <w:p w14:paraId="0A92395B" w14:textId="77777777" w:rsidR="00C836CD" w:rsidRDefault="00C836CD" w:rsidP="00360B5C"/>
    <w:p w14:paraId="26AEFEE0" w14:textId="77777777" w:rsidR="00C836CD" w:rsidRDefault="00C836CD" w:rsidP="00360B5C"/>
    <w:p w14:paraId="22748E4D" w14:textId="77777777" w:rsidR="00C836CD" w:rsidRPr="00403367" w:rsidRDefault="00C836CD" w:rsidP="00360B5C"/>
    <w:sectPr w:rsidR="00C836CD" w:rsidRPr="00403367" w:rsidSect="00113D3F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9E0A8" w14:textId="77777777" w:rsidR="00DE4CED" w:rsidRDefault="00DE4CED" w:rsidP="00360B5C">
      <w:r>
        <w:separator/>
      </w:r>
    </w:p>
  </w:endnote>
  <w:endnote w:type="continuationSeparator" w:id="0">
    <w:p w14:paraId="49FA649B" w14:textId="77777777" w:rsidR="00DE4CED" w:rsidRDefault="00DE4CED" w:rsidP="0036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</w:font>
  <w:font w:name="Noto Sans Kannada">
    <w:panose1 w:val="020B0502040504020204"/>
    <w:charset w:val="00"/>
    <w:family w:val="swiss"/>
    <w:pitch w:val="variable"/>
    <w:sig w:usb0="80408003" w:usb1="00002042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04584913"/>
      <w:docPartObj>
        <w:docPartGallery w:val="Page Numbers (Bottom of Page)"/>
        <w:docPartUnique/>
      </w:docPartObj>
    </w:sdtPr>
    <w:sdtContent>
      <w:p w14:paraId="1AC31E3C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A6BB000" w14:textId="77777777" w:rsidR="00403367" w:rsidRDefault="00403367" w:rsidP="00360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92812639"/>
      <w:docPartObj>
        <w:docPartGallery w:val="Page Numbers (Bottom of Page)"/>
        <w:docPartUnique/>
      </w:docPartObj>
    </w:sdtPr>
    <w:sdtContent>
      <w:p w14:paraId="14FB80C2" w14:textId="77777777" w:rsidR="00403367" w:rsidRDefault="00403367" w:rsidP="00360B5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F8742E2" w14:textId="77777777" w:rsidR="00403367" w:rsidRDefault="00403367" w:rsidP="00360B5C">
    <w:pPr>
      <w:pStyle w:val="NormalWeb"/>
    </w:pPr>
    <w:proofErr w:type="spellStart"/>
    <w:r>
      <w:t>Openstax</w:t>
    </w:r>
    <w:proofErr w:type="spellEnd"/>
    <w:r>
      <w:t xml:space="preserve"> CC BY NC SA</w:t>
    </w:r>
  </w:p>
  <w:p w14:paraId="531D989D" w14:textId="77777777" w:rsidR="00403367" w:rsidRPr="00403367" w:rsidRDefault="00403367" w:rsidP="00360B5C">
    <w:pPr>
      <w:pStyle w:val="NormalWeb"/>
    </w:pPr>
    <w:r>
      <w:t xml:space="preserve">Algebra 1, brought to you by </w:t>
    </w:r>
    <w:proofErr w:type="spellStart"/>
    <w:r>
      <w:t>Openstax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30BA" w14:textId="65645056" w:rsidR="00C836CD" w:rsidRDefault="00113D3F" w:rsidP="00113D3F">
    <w:pPr>
      <w:pStyle w:val="Footer"/>
      <w:spacing w:before="0" w:after="0"/>
    </w:pPr>
    <w:proofErr w:type="spellStart"/>
    <w:r>
      <w:t>Openstax</w:t>
    </w:r>
    <w:proofErr w:type="spellEnd"/>
    <w:r>
      <w:t xml:space="preserve"> CC BY NC SA | Authored by </w:t>
    </w:r>
    <w:proofErr w:type="spellStart"/>
    <w:r>
      <w:t>Openstax</w:t>
    </w:r>
    <w:proofErr w:type="spellEnd"/>
    <w:r>
      <w:t xml:space="preserve"> from Illustrative Mathematics</w:t>
    </w:r>
  </w:p>
  <w:p w14:paraId="2460C13A" w14:textId="5F417196" w:rsidR="00113D3F" w:rsidRPr="00113D3F" w:rsidRDefault="00113D3F" w:rsidP="00113D3F">
    <w:pPr>
      <w:pStyle w:val="Footer"/>
      <w:spacing w:before="0" w:after="0"/>
      <w:rPr>
        <w:i/>
        <w:iCs/>
      </w:rPr>
    </w:pPr>
    <w:r>
      <w:rPr>
        <w:i/>
        <w:iCs/>
      </w:rPr>
      <w:t xml:space="preserve">Algebra 1, brought to you by </w:t>
    </w:r>
    <w:proofErr w:type="spellStart"/>
    <w:r>
      <w:rPr>
        <w:i/>
        <w:iCs/>
      </w:rPr>
      <w:t>Openstax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3F5AF" w14:textId="77777777" w:rsidR="00DE4CED" w:rsidRDefault="00DE4CED" w:rsidP="00360B5C">
      <w:r>
        <w:separator/>
      </w:r>
    </w:p>
  </w:footnote>
  <w:footnote w:type="continuationSeparator" w:id="0">
    <w:p w14:paraId="74BE98D3" w14:textId="77777777" w:rsidR="00DE4CED" w:rsidRDefault="00DE4CED" w:rsidP="00360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B9904" w14:textId="77777777" w:rsidR="00403367" w:rsidRDefault="00403367" w:rsidP="00360B5C">
    <w:pPr>
      <w:pStyle w:val="NormalWeb"/>
      <w:spacing w:before="0" w:beforeAutospacing="0" w:after="0" w:afterAutospacing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B610D" w14:textId="77777777" w:rsidR="00C836CD" w:rsidRDefault="00C836CD" w:rsidP="00C836CD">
    <w:pPr>
      <w:pStyle w:val="Header"/>
      <w:spacing w:before="0" w:after="0"/>
    </w:pPr>
    <w:r>
      <w:rPr>
        <w:noProof/>
        <w:bdr w:val="none" w:sz="0" w:space="0" w:color="auto" w:frame="1"/>
      </w:rPr>
      <w:drawing>
        <wp:inline distT="0" distB="0" distL="0" distR="0" wp14:anchorId="2747D464" wp14:editId="09ABCBB6">
          <wp:extent cx="5937885" cy="643255"/>
          <wp:effectExtent l="0" t="0" r="5715" b="4445"/>
          <wp:docPr id="169602173" name="Picture 1" descr="Rice and OpenStax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ce and OpenStax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D3F"/>
    <w:rsid w:val="00090289"/>
    <w:rsid w:val="00091D1D"/>
    <w:rsid w:val="00113D3F"/>
    <w:rsid w:val="001372FA"/>
    <w:rsid w:val="00166427"/>
    <w:rsid w:val="002F2605"/>
    <w:rsid w:val="00360B5C"/>
    <w:rsid w:val="003A20DA"/>
    <w:rsid w:val="00403367"/>
    <w:rsid w:val="006353E6"/>
    <w:rsid w:val="007A212B"/>
    <w:rsid w:val="009A0526"/>
    <w:rsid w:val="00C836CD"/>
    <w:rsid w:val="00DE4CED"/>
    <w:rsid w:val="00F0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C9D54"/>
  <w15:chartTrackingRefBased/>
  <w15:docId w15:val="{701F4303-BA4C-864D-8FBE-DF3AA960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B5C"/>
    <w:pPr>
      <w:spacing w:before="240" w:after="240"/>
    </w:pPr>
    <w:rPr>
      <w:rFonts w:ascii="Noto Sans" w:hAnsi="Noto Sans" w:cs="Noto Sans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9"/>
    <w:qFormat/>
    <w:rsid w:val="00113D3F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0B5C"/>
    <w:pPr>
      <w:keepNext/>
      <w:keepLines/>
      <w:spacing w:before="160" w:after="80"/>
      <w:outlineLvl w:val="1"/>
    </w:pPr>
    <w:rPr>
      <w:rFonts w:ascii="Roboto Slab" w:eastAsiaTheme="majorEastAsia" w:hAnsi="Roboto Slab" w:cstheme="majorBidi"/>
      <w:color w:val="6D6F7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0289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6D6F7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3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3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3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3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3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ISEHeading">
    <w:name w:val="RAISE Heading"/>
    <w:basedOn w:val="Normal"/>
    <w:next w:val="Normal"/>
    <w:rsid w:val="007A212B"/>
    <w:pPr>
      <w:tabs>
        <w:tab w:val="left" w:pos="1120"/>
      </w:tabs>
    </w:pPr>
    <w:rPr>
      <w:rFonts w:ascii="Noto Sans Kannada" w:hAnsi="Noto Sans Kannada" w:cs="Noto Sans Kannada"/>
      <w:color w:val="595959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13D3F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60B5C"/>
    <w:rPr>
      <w:rFonts w:ascii="Roboto Slab" w:eastAsiaTheme="majorEastAsia" w:hAnsi="Roboto Slab" w:cstheme="majorBidi"/>
      <w:color w:val="6D6F71"/>
    </w:rPr>
  </w:style>
  <w:style w:type="character" w:customStyle="1" w:styleId="Heading3Char">
    <w:name w:val="Heading 3 Char"/>
    <w:basedOn w:val="DefaultParagraphFont"/>
    <w:link w:val="Heading3"/>
    <w:uiPriority w:val="9"/>
    <w:rsid w:val="00090289"/>
    <w:rPr>
      <w:rFonts w:ascii="Noto Sans" w:eastAsiaTheme="majorEastAsia" w:hAnsi="Noto Sans" w:cstheme="majorBidi"/>
      <w:b/>
      <w:bCs/>
      <w:color w:val="6D6F7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3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3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3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3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3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3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367"/>
    <w:pPr>
      <w:pBdr>
        <w:top w:val="single" w:sz="8" w:space="5" w:color="999999"/>
        <w:bottom w:val="single" w:sz="8" w:space="1" w:color="999999"/>
      </w:pBdr>
      <w:spacing w:after="80" w:line="276" w:lineRule="auto"/>
      <w:contextualSpacing/>
      <w:jc w:val="center"/>
    </w:pPr>
    <w:rPr>
      <w:rFonts w:eastAsiaTheme="majorEastAsia"/>
      <w:b/>
      <w:bCs/>
      <w:color w:val="0A5B50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03367"/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3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3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3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33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3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33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3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3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36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367"/>
  </w:style>
  <w:style w:type="paragraph" w:styleId="Footer">
    <w:name w:val="footer"/>
    <w:basedOn w:val="Normal"/>
    <w:link w:val="FooterChar"/>
    <w:uiPriority w:val="99"/>
    <w:unhideWhenUsed/>
    <w:rsid w:val="004033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367"/>
  </w:style>
  <w:style w:type="paragraph" w:styleId="NormalWeb">
    <w:name w:val="Normal (Web)"/>
    <w:basedOn w:val="Normal"/>
    <w:uiPriority w:val="99"/>
    <w:unhideWhenUsed/>
    <w:rsid w:val="0040336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itleconline">
    <w:name w:val="title con line"/>
    <w:basedOn w:val="Title"/>
    <w:rsid w:val="00403367"/>
    <w:pPr>
      <w:pBdr>
        <w:top w:val="single" w:sz="12" w:space="3" w:color="999999"/>
        <w:bottom w:val="single" w:sz="12" w:space="3" w:color="999999"/>
      </w:pBdr>
    </w:pPr>
    <w:rPr>
      <w:b w:val="0"/>
      <w:bCs w:val="0"/>
    </w:rPr>
  </w:style>
  <w:style w:type="character" w:styleId="PageNumber">
    <w:name w:val="page number"/>
    <w:basedOn w:val="DefaultParagraphFont"/>
    <w:uiPriority w:val="99"/>
    <w:semiHidden/>
    <w:unhideWhenUsed/>
    <w:rsid w:val="00403367"/>
  </w:style>
  <w:style w:type="paragraph" w:customStyle="1" w:styleId="Heading1Alt">
    <w:name w:val="Heading 1 (Alt)"/>
    <w:basedOn w:val="Heading1"/>
    <w:next w:val="Normal"/>
    <w:qFormat/>
    <w:rsid w:val="00403367"/>
    <w:rPr>
      <w:color w:val="6D6F71"/>
    </w:rPr>
  </w:style>
  <w:style w:type="paragraph" w:customStyle="1" w:styleId="Heading2Alt">
    <w:name w:val="Heading 2 (Alt)"/>
    <w:basedOn w:val="Heading2"/>
    <w:next w:val="Normal"/>
    <w:rsid w:val="00403367"/>
    <w:rPr>
      <w:color w:val="0A5B50"/>
    </w:rPr>
  </w:style>
  <w:style w:type="paragraph" w:customStyle="1" w:styleId="Heading1Fill">
    <w:name w:val="Heading 1 (Fill)"/>
    <w:basedOn w:val="Heading1"/>
    <w:next w:val="Normal"/>
    <w:qFormat/>
    <w:rsid w:val="00360B5C"/>
    <w:pPr>
      <w:pBdr>
        <w:top w:val="single" w:sz="24" w:space="1" w:color="0A5B50"/>
        <w:left w:val="single" w:sz="24" w:space="4" w:color="0A5B50"/>
        <w:bottom w:val="single" w:sz="24" w:space="1" w:color="0A5B50"/>
        <w:right w:val="single" w:sz="24" w:space="4" w:color="0A5B50"/>
      </w:pBdr>
      <w:shd w:val="clear" w:color="auto" w:fill="0A5B50"/>
    </w:pPr>
    <w:rPr>
      <w:b w:val="0"/>
      <w:bCs w:val="0"/>
      <w:color w:val="FFFFFF"/>
    </w:rPr>
  </w:style>
  <w:style w:type="paragraph" w:customStyle="1" w:styleId="Heading1Line">
    <w:name w:val="Heading 1 (Line)"/>
    <w:basedOn w:val="Heading1"/>
    <w:next w:val="Normal"/>
    <w:qFormat/>
    <w:rsid w:val="00360B5C"/>
  </w:style>
  <w:style w:type="paragraph" w:customStyle="1" w:styleId="Heading3Alt">
    <w:name w:val="Heading 3 (Alt)"/>
    <w:basedOn w:val="Heading3"/>
    <w:next w:val="Normal"/>
    <w:qFormat/>
    <w:rsid w:val="00090289"/>
    <w:rPr>
      <w:color w:val="0A5B50"/>
    </w:rPr>
  </w:style>
  <w:style w:type="table" w:styleId="TableGrid">
    <w:name w:val="Table Grid"/>
    <w:basedOn w:val="TableNormal"/>
    <w:uiPriority w:val="39"/>
    <w:rsid w:val="00113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13D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ht8/Library/Group%20Containers/UBF8T346G9.Office/User%20Content.localized/Templates.localized/Alg%201%20Heading%20Styl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Alg 1 Heading Styles.dotx</Template>
  <TotalTime>6</TotalTime>
  <Pages>2</Pages>
  <Words>147</Words>
  <Characters>797</Characters>
  <Application>Microsoft Office Word</Application>
  <DocSecurity>0</DocSecurity>
  <Lines>58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4.12.2 Blackline Master</dc:title>
  <dc:subject/>
  <dc:creator>Maddie Tong</dc:creator>
  <cp:keywords/>
  <dc:description/>
  <cp:lastModifiedBy>Maddie Tong</cp:lastModifiedBy>
  <cp:revision>2</cp:revision>
  <dcterms:created xsi:type="dcterms:W3CDTF">2026-03-19T20:50:00Z</dcterms:created>
  <dcterms:modified xsi:type="dcterms:W3CDTF">2026-03-19T20:58:00Z</dcterms:modified>
  <cp:category/>
</cp:coreProperties>
</file>